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3168"/>
        <w:gridCol w:w="4320"/>
        <w:gridCol w:w="3528"/>
      </w:tblGrid>
      <w:tr w:rsidR="002642D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2642DF" w:rsidRDefault="00D05E74">
            <w:pPr>
              <w:rPr>
                <w:rFonts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inline distT="0" distB="0" distL="0" distR="0">
                  <wp:extent cx="1717675" cy="814705"/>
                  <wp:effectExtent l="0" t="0" r="0" b="4445"/>
                  <wp:docPr id="1" name="Picture 1" descr="ASRG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RG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8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2642DF" w:rsidRPr="00D669E7" w:rsidRDefault="002642DF" w:rsidP="00D05E74">
            <w:pPr>
              <w:jc w:val="center"/>
              <w:rPr>
                <w:b/>
                <w:bCs/>
                <w:szCs w:val="20"/>
              </w:rPr>
            </w:pPr>
            <w:r w:rsidRPr="00D669E7">
              <w:rPr>
                <w:b/>
                <w:bCs/>
                <w:szCs w:val="20"/>
              </w:rPr>
              <w:t>Aquatic Safety Research Group, LLC</w:t>
            </w:r>
          </w:p>
          <w:p w:rsidR="002642DF" w:rsidRDefault="002642DF" w:rsidP="00D05E7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1632 Glenwood Circle</w:t>
            </w:r>
          </w:p>
          <w:p w:rsidR="00F8038B" w:rsidRDefault="002642DF" w:rsidP="00D05E74">
            <w:pPr>
              <w:jc w:val="center"/>
              <w:rPr>
                <w:rFonts w:cs="Arial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cs="Arial"/>
                    <w:szCs w:val="20"/>
                  </w:rPr>
                  <w:t>State College</w:t>
                </w:r>
              </w:smartTag>
              <w:r>
                <w:rPr>
                  <w:rFonts w:cs="Arial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cs="Arial"/>
                    <w:szCs w:val="20"/>
                  </w:rPr>
                  <w:t>PA</w:t>
                </w:r>
              </w:smartTag>
              <w:r>
                <w:rPr>
                  <w:rFonts w:cs="Arial"/>
                  <w:szCs w:val="20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cs="Arial"/>
                    <w:szCs w:val="20"/>
                  </w:rPr>
                  <w:t>16</w:t>
                </w:r>
                <w:r w:rsidR="00F8038B">
                  <w:rPr>
                    <w:rFonts w:cs="Arial"/>
                    <w:szCs w:val="20"/>
                  </w:rPr>
                  <w:t>803</w:t>
                </w:r>
              </w:smartTag>
            </w:smartTag>
            <w:r w:rsidR="00F8038B">
              <w:rPr>
                <w:rFonts w:cs="Arial"/>
                <w:szCs w:val="20"/>
              </w:rPr>
              <w:br/>
              <w:t>Tel/Fax:  (814) 234-0313</w:t>
            </w:r>
          </w:p>
          <w:p w:rsidR="00F8038B" w:rsidRPr="00F8038B" w:rsidRDefault="00F8038B">
            <w:pPr>
              <w:rPr>
                <w:rFonts w:cs="Arial"/>
                <w:sz w:val="16"/>
                <w:szCs w:val="16"/>
              </w:rPr>
            </w:pPr>
          </w:p>
          <w:p w:rsidR="002642DF" w:rsidRPr="00507605" w:rsidRDefault="00D05E74" w:rsidP="00D05E74">
            <w:pPr>
              <w:jc w:val="center"/>
              <w:rPr>
                <w:rFonts w:cs="Arial"/>
                <w:szCs w:val="20"/>
              </w:rPr>
            </w:pPr>
            <w:hyperlink r:id="rId9" w:history="1">
              <w:r w:rsidRPr="0082378A">
                <w:rPr>
                  <w:rStyle w:val="Hyperlink"/>
                  <w:rFonts w:cs="Arial"/>
                  <w:szCs w:val="20"/>
                </w:rPr>
                <w:t>tomgriffiths@aquaticsafetygroup.com</w:t>
              </w:r>
            </w:hyperlink>
          </w:p>
        </w:tc>
        <w:tc>
          <w:tcPr>
            <w:tcW w:w="3528" w:type="dxa"/>
          </w:tcPr>
          <w:p w:rsidR="002642DF" w:rsidRPr="00E46516" w:rsidRDefault="002642DF">
            <w:pPr>
              <w:spacing w:line="600" w:lineRule="exact"/>
              <w:jc w:val="right"/>
              <w:rPr>
                <w:rFonts w:ascii="Arial Black" w:hAnsi="Arial Black"/>
                <w:color w:val="808080"/>
                <w:sz w:val="56"/>
                <w:szCs w:val="56"/>
              </w:rPr>
            </w:pPr>
            <w:r w:rsidRPr="00E46516">
              <w:rPr>
                <w:rFonts w:ascii="Arial Black" w:hAnsi="Arial Black"/>
                <w:color w:val="808080"/>
                <w:sz w:val="56"/>
                <w:szCs w:val="56"/>
              </w:rPr>
              <w:t>ORDER</w:t>
            </w:r>
            <w:r>
              <w:rPr>
                <w:rFonts w:ascii="Arial Black" w:hAnsi="Arial Black"/>
                <w:color w:val="808080"/>
                <w:sz w:val="56"/>
                <w:szCs w:val="56"/>
              </w:rPr>
              <w:t xml:space="preserve"> </w:t>
            </w:r>
            <w:r w:rsidRPr="00E46516">
              <w:rPr>
                <w:rFonts w:ascii="Arial Black" w:hAnsi="Arial Black"/>
                <w:color w:val="808080"/>
                <w:sz w:val="56"/>
                <w:szCs w:val="56"/>
              </w:rPr>
              <w:t>FORM</w:t>
            </w:r>
          </w:p>
        </w:tc>
      </w:tr>
      <w:tr w:rsidR="00D05E74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05E74" w:rsidRPr="00F8038B" w:rsidRDefault="00D05E74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:rsidR="00D05E74" w:rsidRPr="00D669E7" w:rsidRDefault="00D05E74" w:rsidP="002642DF">
            <w:pPr>
              <w:rPr>
                <w:b/>
                <w:bCs/>
                <w:szCs w:val="20"/>
              </w:rPr>
            </w:pPr>
          </w:p>
        </w:tc>
        <w:tc>
          <w:tcPr>
            <w:tcW w:w="3528" w:type="dxa"/>
          </w:tcPr>
          <w:p w:rsidR="00D05E74" w:rsidRPr="00E46516" w:rsidRDefault="00D05E74">
            <w:pPr>
              <w:spacing w:line="600" w:lineRule="exact"/>
              <w:jc w:val="right"/>
              <w:rPr>
                <w:rFonts w:ascii="Arial Black" w:hAnsi="Arial Black"/>
                <w:color w:val="808080"/>
                <w:sz w:val="56"/>
                <w:szCs w:val="56"/>
              </w:rPr>
            </w:pPr>
          </w:p>
        </w:tc>
      </w:tr>
    </w:tbl>
    <w:p w:rsidR="00E548B1" w:rsidRDefault="00E548B1" w:rsidP="0021794F">
      <w:pPr>
        <w:tabs>
          <w:tab w:val="left" w:pos="1800"/>
        </w:tabs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08"/>
        <w:gridCol w:w="5508"/>
      </w:tblGrid>
      <w:tr w:rsidR="00E548B1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5508" w:type="dxa"/>
          </w:tcPr>
          <w:p w:rsidR="00E548B1" w:rsidRDefault="00E548B1" w:rsidP="0021794F">
            <w:pPr>
              <w:tabs>
                <w:tab w:val="left" w:pos="1800"/>
                <w:tab w:val="left" w:pos="540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Bill To:</w:t>
            </w:r>
            <w:r w:rsidR="0021794F">
              <w:rPr>
                <w:rFonts w:cs="Arial"/>
                <w:b/>
                <w:bCs/>
              </w:rPr>
              <w:tab/>
            </w:r>
            <w:r w:rsidR="0021794F" w:rsidRPr="000813A7">
              <w:rPr>
                <w:b/>
              </w:rPr>
              <w:t xml:space="preserve">Please </w:t>
            </w:r>
            <w:r w:rsidR="0021794F" w:rsidRPr="000813A7">
              <w:rPr>
                <w:b/>
                <w:i/>
              </w:rPr>
              <w:t>PRINT</w:t>
            </w:r>
            <w:r w:rsidR="0021794F" w:rsidRPr="000813A7">
              <w:rPr>
                <w:b/>
              </w:rPr>
              <w:t xml:space="preserve"> Clearly</w:t>
            </w:r>
          </w:p>
          <w:p w:rsidR="00E548B1" w:rsidRDefault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</w:p>
          <w:p w:rsidR="00E548B1" w:rsidRDefault="00E548B1" w:rsidP="006622BC">
            <w:pPr>
              <w:tabs>
                <w:tab w:val="left" w:pos="1830"/>
                <w:tab w:val="left" w:pos="5400"/>
              </w:tabs>
              <w:spacing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Name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</w:t>
            </w:r>
            <w:r w:rsidR="006622BC">
              <w:rPr>
                <w:rFonts w:cs="Arial"/>
              </w:rPr>
              <w:tab/>
            </w:r>
            <w:r w:rsidR="006622BC">
              <w:rPr>
                <w:rFonts w:cs="Arial"/>
              </w:rPr>
              <w:tab/>
            </w:r>
          </w:p>
          <w:p w:rsidR="00E548B1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Company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</w:t>
            </w:r>
          </w:p>
          <w:p w:rsidR="00E548B1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</w:pPr>
            <w:r>
              <w:fldChar w:fldCharType="begin"/>
            </w:r>
            <w:r>
              <w:instrText xml:space="preserve"> MACROBUTTON NoMacro Address </w:instrText>
            </w:r>
            <w:r>
              <w:fldChar w:fldCharType="end"/>
            </w:r>
            <w:r w:rsidR="006622BC">
              <w:tab/>
            </w:r>
            <w:r w:rsidR="006622BC">
              <w:rPr>
                <w:rFonts w:cs="Arial"/>
              </w:rPr>
              <w:t>_______________________________</w:t>
            </w:r>
          </w:p>
          <w:p w:rsidR="00E548B1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</w:pPr>
            <w:r>
              <w:fldChar w:fldCharType="begin"/>
            </w:r>
            <w:r>
              <w:instrText xml:space="preserve"> MACROBUTTON NoMacro City, State ZIP </w:instrText>
            </w:r>
            <w:r>
              <w:fldChar w:fldCharType="end"/>
            </w:r>
            <w:r w:rsidR="006622BC">
              <w:tab/>
            </w:r>
            <w:r w:rsidR="006622BC">
              <w:rPr>
                <w:rFonts w:cs="Arial"/>
              </w:rPr>
              <w:t>_______________________________</w:t>
            </w:r>
          </w:p>
          <w:p w:rsidR="00E548B1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</w:pPr>
            <w:r>
              <w:t>Country</w:t>
            </w:r>
            <w:r w:rsidR="006622BC">
              <w:tab/>
            </w:r>
            <w:r w:rsidR="006622BC">
              <w:rPr>
                <w:rFonts w:cs="Arial"/>
              </w:rPr>
              <w:t>_______________________________</w:t>
            </w:r>
          </w:p>
          <w:p w:rsidR="00E548B1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Phone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</w:t>
            </w:r>
          </w:p>
          <w:p w:rsidR="00E548B1" w:rsidRPr="003A1E8D" w:rsidRDefault="00E548B1" w:rsidP="006622BC">
            <w:pPr>
              <w:tabs>
                <w:tab w:val="left" w:pos="1800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="006622BC">
              <w:rPr>
                <w:rFonts w:cs="Arial"/>
              </w:rPr>
              <w:tab/>
              <w:t>_______________________________</w:t>
            </w:r>
          </w:p>
        </w:tc>
        <w:tc>
          <w:tcPr>
            <w:tcW w:w="5508" w:type="dxa"/>
          </w:tcPr>
          <w:p w:rsidR="00E548B1" w:rsidRDefault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Ship To: (if different than Bill To address)</w:t>
            </w:r>
          </w:p>
          <w:p w:rsidR="00E548B1" w:rsidRDefault="00E548B1">
            <w:pPr>
              <w:tabs>
                <w:tab w:val="left" w:pos="5400"/>
              </w:tabs>
              <w:rPr>
                <w:rFonts w:cs="Arial"/>
              </w:rPr>
            </w:pPr>
          </w:p>
          <w:p w:rsidR="00E548B1" w:rsidRDefault="00E548B1" w:rsidP="0021794F">
            <w:pPr>
              <w:tabs>
                <w:tab w:val="left" w:pos="1692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Name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________________________________</w:t>
            </w:r>
          </w:p>
          <w:p w:rsidR="00E548B1" w:rsidRDefault="00E548B1" w:rsidP="0021794F">
            <w:pPr>
              <w:tabs>
                <w:tab w:val="left" w:pos="1692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Company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________________________________</w:t>
            </w:r>
          </w:p>
          <w:p w:rsidR="00E548B1" w:rsidRDefault="00E548B1" w:rsidP="0021794F">
            <w:pPr>
              <w:tabs>
                <w:tab w:val="left" w:pos="1692"/>
                <w:tab w:val="left" w:pos="5400"/>
              </w:tabs>
              <w:spacing w:line="360" w:lineRule="auto"/>
            </w:pPr>
            <w:r>
              <w:fldChar w:fldCharType="begin"/>
            </w:r>
            <w:r>
              <w:instrText xml:space="preserve"> MACROBUTTON NoMacro Address </w:instrText>
            </w:r>
            <w:r>
              <w:fldChar w:fldCharType="end"/>
            </w:r>
            <w:r w:rsidR="006622BC">
              <w:tab/>
            </w:r>
            <w:r w:rsidR="006622BC">
              <w:rPr>
                <w:rFonts w:cs="Arial"/>
              </w:rPr>
              <w:t>________________________________</w:t>
            </w:r>
          </w:p>
          <w:p w:rsidR="00E548B1" w:rsidRDefault="00E548B1" w:rsidP="0021794F">
            <w:pPr>
              <w:tabs>
                <w:tab w:val="left" w:pos="1677"/>
                <w:tab w:val="left" w:pos="5400"/>
              </w:tabs>
              <w:spacing w:line="360" w:lineRule="auto"/>
            </w:pPr>
            <w:r>
              <w:fldChar w:fldCharType="begin"/>
            </w:r>
            <w:r>
              <w:instrText xml:space="preserve"> MACROBUTTON NoMacro City, State ZIP </w:instrText>
            </w:r>
            <w:r>
              <w:fldChar w:fldCharType="end"/>
            </w:r>
            <w:r w:rsidR="006622BC">
              <w:tab/>
            </w:r>
            <w:r w:rsidR="006622BC">
              <w:rPr>
                <w:rFonts w:cs="Arial"/>
              </w:rPr>
              <w:t>________________________________</w:t>
            </w:r>
          </w:p>
          <w:p w:rsidR="00E548B1" w:rsidRDefault="00E548B1" w:rsidP="0021794F">
            <w:pPr>
              <w:tabs>
                <w:tab w:val="left" w:pos="1677"/>
                <w:tab w:val="left" w:pos="5400"/>
              </w:tabs>
              <w:spacing w:line="360" w:lineRule="auto"/>
            </w:pPr>
            <w:r>
              <w:t>Country</w:t>
            </w:r>
            <w:r w:rsidR="006622BC">
              <w:tab/>
            </w:r>
            <w:r w:rsidR="006622BC">
              <w:rPr>
                <w:rFonts w:cs="Arial"/>
              </w:rPr>
              <w:t>________________________________</w:t>
            </w:r>
          </w:p>
          <w:p w:rsidR="00E548B1" w:rsidRDefault="00E548B1" w:rsidP="0021794F">
            <w:pPr>
              <w:tabs>
                <w:tab w:val="left" w:pos="1677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MACROBUTTON NoMacro Phone </w:instrText>
            </w:r>
            <w:r>
              <w:rPr>
                <w:rFonts w:cs="Arial"/>
              </w:rPr>
              <w:fldChar w:fldCharType="end"/>
            </w:r>
            <w:r w:rsidR="006622BC">
              <w:rPr>
                <w:rFonts w:cs="Arial"/>
              </w:rPr>
              <w:tab/>
              <w:t>________________________________</w:t>
            </w:r>
          </w:p>
          <w:p w:rsidR="00E548B1" w:rsidRDefault="00E548B1" w:rsidP="0021794F">
            <w:pPr>
              <w:tabs>
                <w:tab w:val="left" w:pos="1677"/>
                <w:tab w:val="left" w:pos="540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="006622BC">
              <w:rPr>
                <w:rFonts w:cs="Arial"/>
              </w:rPr>
              <w:tab/>
              <w:t>________________________________</w:t>
            </w:r>
          </w:p>
        </w:tc>
      </w:tr>
    </w:tbl>
    <w:p w:rsidR="00E548B1" w:rsidRPr="005022EC" w:rsidRDefault="00E548B1">
      <w:pPr>
        <w:rPr>
          <w:rFonts w:cs="Arial"/>
          <w:sz w:val="1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88"/>
        <w:gridCol w:w="8928"/>
      </w:tblGrid>
      <w:tr w:rsidR="00CB08AE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088" w:type="dxa"/>
          </w:tcPr>
          <w:p w:rsidR="00CB08AE" w:rsidRDefault="00CB08AE" w:rsidP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Payment Method:</w:t>
            </w:r>
          </w:p>
        </w:tc>
        <w:tc>
          <w:tcPr>
            <w:tcW w:w="8928" w:type="dxa"/>
          </w:tcPr>
          <w:p w:rsidR="00CB08AE" w:rsidRPr="003A1E8D" w:rsidRDefault="00CB08AE" w:rsidP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_____ Check (Enclosed)                   _____ Purchase Order # _______________________</w:t>
            </w:r>
          </w:p>
        </w:tc>
      </w:tr>
      <w:tr w:rsidR="006A409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088" w:type="dxa"/>
          </w:tcPr>
          <w:p w:rsidR="006A4096" w:rsidRDefault="006A4096" w:rsidP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</w:p>
        </w:tc>
        <w:tc>
          <w:tcPr>
            <w:tcW w:w="8928" w:type="dxa"/>
          </w:tcPr>
          <w:p w:rsidR="006A4096" w:rsidRDefault="006A4096" w:rsidP="00E548B1">
            <w:pPr>
              <w:tabs>
                <w:tab w:val="left" w:pos="5400"/>
              </w:tabs>
              <w:rPr>
                <w:rFonts w:cs="Arial"/>
                <w:b/>
                <w:bCs/>
              </w:rPr>
            </w:pPr>
            <w:r w:rsidRPr="006A4096">
              <w:rPr>
                <w:rFonts w:cs="Arial"/>
                <w:b/>
                <w:bCs/>
                <w:color w:val="FFFFFF"/>
              </w:rPr>
              <w:t>_____</w:t>
            </w:r>
            <w:r>
              <w:rPr>
                <w:rFonts w:cs="Arial"/>
                <w:b/>
                <w:bCs/>
              </w:rPr>
              <w:t xml:space="preserve"> </w:t>
            </w:r>
            <w:r w:rsidRPr="006A4096">
              <w:rPr>
                <w:rFonts w:cs="Arial"/>
                <w:b/>
              </w:rPr>
              <w:t>Credit Card</w:t>
            </w:r>
            <w:r>
              <w:rPr>
                <w:rFonts w:cs="Arial"/>
              </w:rPr>
              <w:t xml:space="preserve"> purchases may be made online at </w:t>
            </w:r>
            <w:r w:rsidRPr="006A4096">
              <w:rPr>
                <w:rFonts w:cs="Arial"/>
                <w:i/>
              </w:rPr>
              <w:t>www.aquaticsafetygroup.com</w:t>
            </w:r>
          </w:p>
        </w:tc>
      </w:tr>
    </w:tbl>
    <w:p w:rsidR="006A4096" w:rsidRDefault="006A409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471"/>
        <w:gridCol w:w="935"/>
        <w:gridCol w:w="3415"/>
        <w:gridCol w:w="250"/>
        <w:gridCol w:w="720"/>
        <w:gridCol w:w="1524"/>
        <w:gridCol w:w="70"/>
        <w:gridCol w:w="2450"/>
        <w:gridCol w:w="1195"/>
      </w:tblGrid>
      <w:tr w:rsidR="00E548B1" w:rsidTr="00081D48">
        <w:trPr>
          <w:cantSplit/>
          <w:trHeight w:val="375"/>
        </w:trPr>
        <w:tc>
          <w:tcPr>
            <w:tcW w:w="140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548B1" w:rsidRDefault="00E548B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QTY</w:t>
            </w:r>
          </w:p>
        </w:tc>
        <w:tc>
          <w:tcPr>
            <w:tcW w:w="3665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548B1" w:rsidRDefault="00E548B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DESCRIPTION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E548B1" w:rsidRDefault="00E548B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095521" w:rsidRPr="00702C65" w:rsidRDefault="00E548B1" w:rsidP="00702C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PRICE (Includes S&amp;H)</w:t>
            </w:r>
            <w:bookmarkStart w:id="0" w:name="_GoBack"/>
            <w:bookmarkEnd w:id="0"/>
          </w:p>
        </w:tc>
        <w:tc>
          <w:tcPr>
            <w:tcW w:w="1195" w:type="dxa"/>
            <w:tcBorders>
              <w:top w:val="single" w:sz="12" w:space="0" w:color="auto"/>
              <w:bottom w:val="single" w:sz="4" w:space="0" w:color="auto"/>
            </w:tcBorders>
          </w:tcPr>
          <w:p w:rsidR="00E548B1" w:rsidRDefault="00E548B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</w:tr>
      <w:tr w:rsidR="00172E5C" w:rsidTr="00E75184">
        <w:trPr>
          <w:cantSplit/>
          <w:trHeight w:val="476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5C" w:rsidRDefault="00172E5C" w:rsidP="00E75184">
            <w:pPr>
              <w:rPr>
                <w:rFonts w:cs="Arial"/>
                <w:b/>
                <w:sz w:val="14"/>
              </w:rPr>
            </w:pPr>
          </w:p>
          <w:p w:rsidR="00172E5C" w:rsidRPr="008422C2" w:rsidRDefault="00172E5C" w:rsidP="00E75184">
            <w:pPr>
              <w:rPr>
                <w:rFonts w:cs="Arial"/>
                <w:b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5C" w:rsidRDefault="00172E5C" w:rsidP="00E7518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i/>
              </w:rPr>
              <w:t>DVD</w:t>
            </w:r>
            <w:r w:rsidRPr="00507605">
              <w:rPr>
                <w:rFonts w:cs="Arial"/>
                <w:b/>
                <w:i/>
              </w:rPr>
              <w:t xml:space="preserve"> Package</w:t>
            </w:r>
            <w:r w:rsidRPr="005076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- </w:t>
            </w:r>
            <w:r w:rsidRPr="005022EC">
              <w:rPr>
                <w:rFonts w:cs="Arial"/>
                <w:b/>
                <w:i/>
                <w:color w:val="FF0000"/>
              </w:rPr>
              <w:t>Save Money</w:t>
            </w:r>
            <w:r>
              <w:rPr>
                <w:rFonts w:cs="Arial"/>
                <w:b/>
                <w:i/>
              </w:rPr>
              <w:t xml:space="preserve"> </w:t>
            </w:r>
            <w:r w:rsidRPr="00095521">
              <w:rPr>
                <w:rFonts w:cs="Arial"/>
                <w:b/>
                <w:i/>
              </w:rPr>
              <w:t>by ordering all three DVDs</w:t>
            </w:r>
          </w:p>
          <w:p w:rsidR="00172E5C" w:rsidRDefault="00172E5C" w:rsidP="00E75184">
            <w:pPr>
              <w:rPr>
                <w:rFonts w:cs="Arial"/>
              </w:rPr>
            </w:pPr>
            <w:r w:rsidRPr="008422C2">
              <w:rPr>
                <w:rFonts w:cs="Arial"/>
                <w:b/>
                <w:sz w:val="16"/>
                <w:szCs w:val="16"/>
              </w:rPr>
              <w:t>Get all three DVDs for one low price!</w:t>
            </w:r>
            <w:r>
              <w:rPr>
                <w:rFonts w:cs="Arial"/>
                <w:sz w:val="16"/>
                <w:szCs w:val="16"/>
              </w:rPr>
              <w:t xml:space="preserve">  You’ll receive the Five </w:t>
            </w:r>
            <w:r w:rsidRPr="009533EB">
              <w:rPr>
                <w:rFonts w:cs="Arial"/>
                <w:sz w:val="16"/>
                <w:szCs w:val="16"/>
              </w:rPr>
              <w:t>Minute Scan</w:t>
            </w:r>
            <w:r>
              <w:rPr>
                <w:rFonts w:cs="Arial"/>
                <w:sz w:val="16"/>
                <w:szCs w:val="16"/>
              </w:rPr>
              <w:t>ning Strategy</w:t>
            </w:r>
            <w:r w:rsidRPr="009533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+</w:t>
            </w:r>
            <w:r w:rsidRPr="009533EB">
              <w:rPr>
                <w:rFonts w:cs="Arial"/>
                <w:sz w:val="16"/>
                <w:szCs w:val="16"/>
              </w:rPr>
              <w:t xml:space="preserve"> Disappearing Dummies </w:t>
            </w:r>
            <w:r>
              <w:rPr>
                <w:rFonts w:cs="Arial"/>
                <w:sz w:val="16"/>
                <w:szCs w:val="16"/>
              </w:rPr>
              <w:t>+ Shallow Water Blackout / Genetic Drowning Triggers to add to your in-service training library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Pr="00095521" w:rsidRDefault="00172E5C" w:rsidP="00E75184">
            <w:pPr>
              <w:jc w:val="right"/>
              <w:rPr>
                <w:rFonts w:cs="Arial"/>
                <w:b/>
                <w:i/>
                <w:color w:val="FF0000"/>
              </w:rPr>
            </w:pPr>
            <w:proofErr w:type="gramStart"/>
            <w:r>
              <w:rPr>
                <w:rFonts w:cs="Arial"/>
                <w:b/>
                <w:i/>
                <w:color w:val="FF0000"/>
              </w:rPr>
              <w:t>Special Low Price!</w:t>
            </w:r>
            <w:proofErr w:type="gramEnd"/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 $135.00</w:t>
            </w:r>
          </w:p>
          <w:p w:rsidR="00172E5C" w:rsidRPr="00095521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$145.00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jc w:val="right"/>
              <w:rPr>
                <w:rFonts w:cs="Arial"/>
              </w:rPr>
            </w:pPr>
          </w:p>
          <w:p w:rsidR="00172E5C" w:rsidRDefault="00172E5C" w:rsidP="00E75184">
            <w:pPr>
              <w:jc w:val="right"/>
              <w:rPr>
                <w:rFonts w:cs="Arial"/>
              </w:rPr>
            </w:pPr>
          </w:p>
        </w:tc>
      </w:tr>
      <w:tr w:rsidR="00172E5C" w:rsidTr="00E75184">
        <w:trPr>
          <w:cantSplit/>
          <w:trHeight w:val="665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C" w:rsidRDefault="00172E5C" w:rsidP="00E75184">
            <w:pPr>
              <w:jc w:val="center"/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C" w:rsidRPr="00507605" w:rsidRDefault="00172E5C" w:rsidP="00E75184">
            <w:pPr>
              <w:rPr>
                <w:rFonts w:cs="Arial"/>
              </w:rPr>
            </w:pPr>
            <w:r w:rsidRPr="00507605">
              <w:rPr>
                <w:rFonts w:cs="Arial"/>
                <w:b/>
                <w:i/>
              </w:rPr>
              <w:t xml:space="preserve">Pool Manager’s Package: </w:t>
            </w:r>
            <w:r w:rsidRPr="00507605">
              <w:rPr>
                <w:rFonts w:cs="Arial"/>
              </w:rPr>
              <w:t xml:space="preserve"> </w:t>
            </w:r>
          </w:p>
          <w:p w:rsidR="00172E5C" w:rsidRPr="005022EC" w:rsidRDefault="00172E5C" w:rsidP="00E75184">
            <w:pPr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All three DVDs (</w:t>
            </w:r>
            <w:r w:rsidRPr="005022EC">
              <w:rPr>
                <w:rFonts w:cs="Arial"/>
                <w:sz w:val="16"/>
                <w:szCs w:val="16"/>
              </w:rPr>
              <w:t xml:space="preserve">Five Minute Scanning Strategy; Disappearing Dummies; </w:t>
            </w:r>
            <w:r>
              <w:rPr>
                <w:rFonts w:cs="Arial"/>
                <w:sz w:val="16"/>
                <w:szCs w:val="16"/>
              </w:rPr>
              <w:t xml:space="preserve">Shallow Water Blackout) </w:t>
            </w:r>
            <w:r w:rsidRPr="005022EC">
              <w:rPr>
                <w:rFonts w:cs="Arial"/>
                <w:b/>
                <w:color w:val="FF0000"/>
                <w:sz w:val="16"/>
                <w:szCs w:val="16"/>
              </w:rPr>
              <w:t>PLUS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022EC">
              <w:rPr>
                <w:rFonts w:cs="Arial"/>
                <w:i/>
                <w:sz w:val="16"/>
                <w:szCs w:val="16"/>
              </w:rPr>
              <w:t>The Complete Swimming Pool Reference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Pr="005022EC" w:rsidRDefault="00172E5C" w:rsidP="00E75184">
            <w:pPr>
              <w:jc w:val="right"/>
              <w:rPr>
                <w:rFonts w:cs="Arial"/>
              </w:rPr>
            </w:pPr>
            <w:proofErr w:type="gramStart"/>
            <w:r w:rsidRPr="005022EC">
              <w:rPr>
                <w:rFonts w:cs="Arial"/>
                <w:b/>
                <w:i/>
                <w:color w:val="FF0000"/>
              </w:rPr>
              <w:t>Our Biggest Savings!</w:t>
            </w:r>
            <w:proofErr w:type="gramEnd"/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$179.00</w:t>
            </w:r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$189.00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rPr>
                <w:rFonts w:cs="Arial"/>
              </w:rPr>
            </w:pPr>
          </w:p>
        </w:tc>
      </w:tr>
      <w:tr w:rsidR="00172E5C" w:rsidTr="00E75184">
        <w:trPr>
          <w:cantSplit/>
          <w:trHeight w:val="476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C" w:rsidRDefault="00172E5C" w:rsidP="00E75184">
            <w:pPr>
              <w:jc w:val="center"/>
              <w:rPr>
                <w:rFonts w:cs="Arial"/>
              </w:rPr>
            </w:pPr>
          </w:p>
          <w:p w:rsidR="00172E5C" w:rsidRDefault="00172E5C" w:rsidP="00E75184">
            <w:pPr>
              <w:jc w:val="center"/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2E5C" w:rsidRPr="00507605" w:rsidRDefault="00172E5C" w:rsidP="00E75184">
            <w:pPr>
              <w:rPr>
                <w:rFonts w:cs="Arial"/>
              </w:rPr>
            </w:pPr>
            <w:proofErr w:type="gramStart"/>
            <w:r w:rsidRPr="00507605">
              <w:rPr>
                <w:rFonts w:cs="Arial"/>
                <w:b/>
                <w:i/>
              </w:rPr>
              <w:t>The Complete Swimming Pool Reference</w:t>
            </w:r>
            <w:r w:rsidRPr="00507605">
              <w:rPr>
                <w:rFonts w:cs="Arial"/>
                <w:b/>
              </w:rPr>
              <w:t>,</w:t>
            </w:r>
            <w:r w:rsidRPr="00507605">
              <w:rPr>
                <w:rFonts w:cs="Arial"/>
              </w:rPr>
              <w:t xml:space="preserve"> Second Edition</w:t>
            </w:r>
            <w:r w:rsidRPr="00507605">
              <w:rPr>
                <w:rFonts w:cs="Arial"/>
              </w:rPr>
              <w:br/>
            </w:r>
            <w:r w:rsidRPr="00543538">
              <w:rPr>
                <w:rFonts w:cs="Arial"/>
                <w:i/>
                <w:sz w:val="16"/>
              </w:rPr>
              <w:t>Used in our Practical Pool Management courses</w:t>
            </w:r>
            <w:r>
              <w:rPr>
                <w:rFonts w:cs="Arial"/>
                <w:i/>
                <w:sz w:val="16"/>
              </w:rPr>
              <w:t>.</w:t>
            </w:r>
            <w:proofErr w:type="gram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$56.00</w:t>
            </w:r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$66.00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jc w:val="right"/>
              <w:rPr>
                <w:rFonts w:cs="Arial"/>
              </w:rPr>
            </w:pPr>
          </w:p>
          <w:p w:rsidR="00172E5C" w:rsidRDefault="00172E5C" w:rsidP="00E75184">
            <w:pPr>
              <w:jc w:val="right"/>
              <w:rPr>
                <w:rFonts w:cs="Arial"/>
              </w:rPr>
            </w:pPr>
          </w:p>
        </w:tc>
      </w:tr>
      <w:tr w:rsidR="00172E5C" w:rsidTr="00E75184">
        <w:trPr>
          <w:cantSplit/>
          <w:trHeight w:val="485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C" w:rsidRDefault="00172E5C" w:rsidP="00E75184">
            <w:pPr>
              <w:jc w:val="center"/>
              <w:rPr>
                <w:rFonts w:cs="Arial"/>
              </w:rPr>
            </w:pPr>
          </w:p>
          <w:p w:rsidR="00172E5C" w:rsidRDefault="00172E5C" w:rsidP="00E75184">
            <w:pPr>
              <w:jc w:val="center"/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C" w:rsidRPr="00507605" w:rsidRDefault="00172E5C" w:rsidP="00E75184">
            <w:pPr>
              <w:rPr>
                <w:rFonts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507605">
                  <w:rPr>
                    <w:rFonts w:cs="Arial"/>
                    <w:b/>
                    <w:i/>
                  </w:rPr>
                  <w:t>Better</w:t>
                </w:r>
              </w:smartTag>
              <w:r w:rsidRPr="00507605">
                <w:rPr>
                  <w:rFonts w:cs="Arial"/>
                  <w:b/>
                  <w:i/>
                </w:rPr>
                <w:t xml:space="preserve"> </w:t>
              </w:r>
              <w:smartTag w:uri="urn:schemas-microsoft-com:office:smarttags" w:element="PlaceType">
                <w:r w:rsidRPr="00507605">
                  <w:rPr>
                    <w:rFonts w:cs="Arial"/>
                    <w:b/>
                    <w:i/>
                  </w:rPr>
                  <w:t>Beaches</w:t>
                </w:r>
              </w:smartTag>
            </w:smartTag>
            <w:r w:rsidRPr="00507605">
              <w:rPr>
                <w:rFonts w:cs="Arial"/>
              </w:rPr>
              <w:t>, Management and Operation of Safe and Enjoyable Swimming Beaches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$56.00</w:t>
            </w:r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$66.00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rPr>
                <w:rFonts w:cs="Arial"/>
              </w:rPr>
            </w:pPr>
          </w:p>
          <w:p w:rsidR="00172E5C" w:rsidRDefault="00172E5C" w:rsidP="00E75184">
            <w:pPr>
              <w:jc w:val="right"/>
              <w:rPr>
                <w:rFonts w:cs="Arial"/>
              </w:rPr>
            </w:pPr>
          </w:p>
        </w:tc>
      </w:tr>
      <w:tr w:rsidR="00543538" w:rsidTr="00081D48">
        <w:trPr>
          <w:cantSplit/>
          <w:trHeight w:val="521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38" w:rsidRDefault="00543538" w:rsidP="000D1578">
            <w:pPr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38" w:rsidRPr="00BA6677" w:rsidRDefault="00543538" w:rsidP="000D1578">
            <w:pPr>
              <w:rPr>
                <w:rFonts w:cs="Arial"/>
                <w:sz w:val="24"/>
              </w:rPr>
            </w:pPr>
            <w:proofErr w:type="gramStart"/>
            <w:r>
              <w:rPr>
                <w:rFonts w:cs="Arial"/>
                <w:b/>
                <w:i/>
              </w:rPr>
              <w:t xml:space="preserve">Shallow Water Blackout / Genetic Drowning Triggers </w:t>
            </w:r>
            <w:r w:rsidR="000D1578">
              <w:rPr>
                <w:rFonts w:cs="Arial"/>
                <w:b/>
                <w:i/>
              </w:rPr>
              <w:t>DVD</w:t>
            </w:r>
            <w:r w:rsidRPr="00507605">
              <w:rPr>
                <w:rFonts w:cs="Arial"/>
                <w:i/>
              </w:rPr>
              <w:br/>
            </w:r>
            <w:r>
              <w:rPr>
                <w:rFonts w:cs="Arial"/>
                <w:i/>
                <w:sz w:val="16"/>
                <w:szCs w:val="16"/>
              </w:rPr>
              <w:t xml:space="preserve">     Information all aquatic directors must know – not available elsewhere!</w:t>
            </w:r>
            <w:proofErr w:type="gram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8422C2" w:rsidRDefault="008422C2" w:rsidP="008422C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 $75.00</w:t>
            </w:r>
          </w:p>
          <w:p w:rsidR="00543538" w:rsidRDefault="008422C2" w:rsidP="008422C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$80.00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543538" w:rsidRDefault="00543538">
            <w:pPr>
              <w:jc w:val="right"/>
              <w:rPr>
                <w:rFonts w:cs="Arial"/>
              </w:rPr>
            </w:pPr>
          </w:p>
        </w:tc>
      </w:tr>
      <w:tr w:rsidR="00172E5C" w:rsidTr="00E75184">
        <w:trPr>
          <w:cantSplit/>
          <w:trHeight w:val="476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5C" w:rsidRDefault="00172E5C" w:rsidP="00E75184">
            <w:pPr>
              <w:jc w:val="center"/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5C" w:rsidRDefault="00172E5C" w:rsidP="00E75184">
            <w:pPr>
              <w:rPr>
                <w:rFonts w:cs="Arial"/>
              </w:rPr>
            </w:pPr>
            <w:r w:rsidRPr="00507605">
              <w:rPr>
                <w:rFonts w:cs="Arial"/>
                <w:b/>
                <w:i/>
              </w:rPr>
              <w:t xml:space="preserve">Disappearing Dummies </w:t>
            </w:r>
            <w:r>
              <w:rPr>
                <w:rFonts w:cs="Arial"/>
                <w:b/>
                <w:i/>
              </w:rPr>
              <w:t>DVD</w:t>
            </w:r>
            <w:r w:rsidRPr="00507605">
              <w:rPr>
                <w:rFonts w:cs="Arial"/>
                <w:i/>
              </w:rPr>
              <w:br/>
            </w:r>
            <w:r>
              <w:rPr>
                <w:rFonts w:cs="Arial"/>
                <w:i/>
                <w:sz w:val="16"/>
                <w:szCs w:val="16"/>
              </w:rPr>
              <w:t xml:space="preserve">     </w:t>
            </w:r>
            <w:r w:rsidRPr="009533EB">
              <w:rPr>
                <w:rFonts w:cs="Arial"/>
                <w:i/>
                <w:sz w:val="16"/>
                <w:szCs w:val="16"/>
              </w:rPr>
              <w:t xml:space="preserve">Learn why lifeguards </w:t>
            </w:r>
            <w:proofErr w:type="gramStart"/>
            <w:r w:rsidRPr="009533EB">
              <w:rPr>
                <w:rFonts w:cs="Arial"/>
                <w:i/>
                <w:sz w:val="16"/>
                <w:szCs w:val="16"/>
              </w:rPr>
              <w:t>can’t</w:t>
            </w:r>
            <w:proofErr w:type="gramEnd"/>
            <w:r w:rsidRPr="009533EB"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i/>
                <w:sz w:val="16"/>
                <w:szCs w:val="16"/>
              </w:rPr>
              <w:t xml:space="preserve">always </w:t>
            </w:r>
            <w:r w:rsidRPr="009533EB">
              <w:rPr>
                <w:rFonts w:cs="Arial"/>
                <w:i/>
                <w:sz w:val="16"/>
                <w:szCs w:val="16"/>
              </w:rPr>
              <w:t>see beneath the surface of the water</w:t>
            </w:r>
            <w:r>
              <w:rPr>
                <w:rFonts w:cs="Arial"/>
                <w:i/>
                <w:sz w:val="16"/>
                <w:szCs w:val="16"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 $45.00</w:t>
            </w:r>
          </w:p>
          <w:p w:rsidR="00172E5C" w:rsidRDefault="00172E5C" w:rsidP="00E75184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$50.00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172E5C" w:rsidRDefault="00172E5C" w:rsidP="00E75184">
            <w:pPr>
              <w:jc w:val="right"/>
              <w:rPr>
                <w:rFonts w:cs="Arial"/>
              </w:rPr>
            </w:pPr>
          </w:p>
        </w:tc>
      </w:tr>
      <w:tr w:rsidR="00081D48" w:rsidTr="004A3068">
        <w:trPr>
          <w:cantSplit/>
          <w:trHeight w:val="476"/>
        </w:trPr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48" w:rsidRDefault="00081D48" w:rsidP="004A3068">
            <w:pPr>
              <w:jc w:val="center"/>
              <w:rPr>
                <w:rFonts w:cs="Arial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48" w:rsidRPr="00507605" w:rsidRDefault="00081D48" w:rsidP="004A3068">
            <w:pPr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Five</w:t>
            </w:r>
            <w:r w:rsidRPr="00507605">
              <w:rPr>
                <w:rFonts w:cs="Arial"/>
                <w:b/>
                <w:i/>
              </w:rPr>
              <w:t xml:space="preserve"> Minute Scanning Strategy </w:t>
            </w:r>
            <w:r>
              <w:rPr>
                <w:rFonts w:cs="Arial"/>
                <w:b/>
                <w:i/>
              </w:rPr>
              <w:t>DVD</w:t>
            </w:r>
          </w:p>
          <w:p w:rsidR="00081D48" w:rsidRPr="00543538" w:rsidRDefault="00081D48" w:rsidP="004A3068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 xml:space="preserve">    </w:t>
            </w:r>
            <w:proofErr w:type="gramStart"/>
            <w:r w:rsidRPr="009533EB">
              <w:rPr>
                <w:rFonts w:cs="Arial"/>
                <w:b/>
                <w:i/>
                <w:sz w:val="16"/>
                <w:szCs w:val="16"/>
              </w:rPr>
              <w:t>Updated in 2006!</w:t>
            </w:r>
            <w:proofErr w:type="gramEnd"/>
            <w:r w:rsidRPr="009533EB"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i/>
                <w:sz w:val="16"/>
                <w:szCs w:val="16"/>
              </w:rPr>
              <w:t xml:space="preserve">Help </w:t>
            </w:r>
            <w:r w:rsidRPr="009533EB">
              <w:rPr>
                <w:rFonts w:cs="Arial"/>
                <w:i/>
                <w:sz w:val="16"/>
                <w:szCs w:val="16"/>
              </w:rPr>
              <w:t xml:space="preserve">your lifeguards </w:t>
            </w:r>
            <w:r>
              <w:rPr>
                <w:rFonts w:cs="Arial"/>
                <w:i/>
                <w:sz w:val="16"/>
                <w:szCs w:val="16"/>
              </w:rPr>
              <w:t xml:space="preserve">stay </w:t>
            </w:r>
            <w:r w:rsidRPr="009533EB">
              <w:rPr>
                <w:rFonts w:cs="Arial"/>
                <w:i/>
                <w:sz w:val="16"/>
                <w:szCs w:val="16"/>
              </w:rPr>
              <w:t>alert</w:t>
            </w:r>
            <w:r>
              <w:rPr>
                <w:rFonts w:cs="Arial"/>
                <w:i/>
                <w:sz w:val="16"/>
                <w:szCs w:val="16"/>
              </w:rPr>
              <w:t xml:space="preserve"> on the stand.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081D48" w:rsidRDefault="00081D48" w:rsidP="004A30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US/Canada  $45.00</w:t>
            </w:r>
          </w:p>
          <w:p w:rsidR="00081D48" w:rsidRDefault="00081D48" w:rsidP="004A30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International $50.00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081D48" w:rsidRDefault="00081D48" w:rsidP="004A3068">
            <w:pPr>
              <w:jc w:val="right"/>
              <w:rPr>
                <w:rFonts w:cs="Arial"/>
              </w:rPr>
            </w:pPr>
          </w:p>
        </w:tc>
      </w:tr>
      <w:tr w:rsidR="00BA6677" w:rsidTr="005022EC">
        <w:trPr>
          <w:cantSplit/>
          <w:trHeight w:val="4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BA6677" w:rsidRDefault="00BA6677">
            <w:pPr>
              <w:jc w:val="center"/>
              <w:rPr>
                <w:rFonts w:cs="Arial"/>
              </w:rPr>
            </w:pPr>
          </w:p>
          <w:p w:rsidR="00081D48" w:rsidRDefault="00081D48">
            <w:pPr>
              <w:jc w:val="center"/>
              <w:rPr>
                <w:rFonts w:cs="Arial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6677" w:rsidRPr="005F0129" w:rsidRDefault="005F0129" w:rsidP="005F0129">
            <w:pPr>
              <w:tabs>
                <w:tab w:val="left" w:pos="5400"/>
              </w:tabs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 xml:space="preserve">Please make all checks payable to: </w:t>
            </w:r>
            <w:r w:rsidR="006622BC">
              <w:rPr>
                <w:rFonts w:cs="Arial"/>
                <w:b/>
                <w:bCs/>
                <w:i/>
              </w:rPr>
              <w:br/>
            </w:r>
            <w:r>
              <w:rPr>
                <w:rFonts w:cs="Arial"/>
                <w:b/>
                <w:bCs/>
                <w:i/>
              </w:rPr>
              <w:t xml:space="preserve">Aquatic Safety Research Group, </w:t>
            </w:r>
            <w:r w:rsidR="00D511C9">
              <w:rPr>
                <w:rFonts w:cs="Arial"/>
                <w:b/>
                <w:bCs/>
                <w:i/>
              </w:rPr>
              <w:t>L</w:t>
            </w:r>
            <w:r>
              <w:rPr>
                <w:rFonts w:cs="Arial"/>
                <w:b/>
                <w:bCs/>
                <w:i/>
              </w:rPr>
              <w:t>LC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216" w:type="dxa"/>
              <w:right w:w="216" w:type="dxa"/>
            </w:tcMar>
          </w:tcPr>
          <w:p w:rsidR="00BA6677" w:rsidRDefault="00BA6677">
            <w:pPr>
              <w:rPr>
                <w:rFonts w:cs="Arial"/>
              </w:rPr>
            </w:pPr>
          </w:p>
        </w:tc>
        <w:tc>
          <w:tcPr>
            <w:tcW w:w="40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BA6677" w:rsidRDefault="00BA6677" w:rsidP="006622B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SALES TAX (6% PA Residents only)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BA6677" w:rsidRDefault="00BA6677">
            <w:pPr>
              <w:jc w:val="right"/>
              <w:rPr>
                <w:rFonts w:cs="Arial"/>
              </w:rPr>
            </w:pPr>
          </w:p>
        </w:tc>
      </w:tr>
      <w:tr w:rsidR="0021794F" w:rsidTr="00081D48">
        <w:trPr>
          <w:cantSplit/>
          <w:trHeight w:val="323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21794F" w:rsidRDefault="0021794F" w:rsidP="00744B4E">
            <w:pPr>
              <w:jc w:val="center"/>
              <w:rPr>
                <w:rFonts w:cs="Arial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94F" w:rsidRPr="00014427" w:rsidRDefault="0021794F" w:rsidP="00744B4E">
            <w:pPr>
              <w:tabs>
                <w:tab w:val="left" w:pos="5400"/>
              </w:tabs>
              <w:rPr>
                <w:rFonts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1794F" w:rsidRPr="005F0129" w:rsidRDefault="0021794F" w:rsidP="00744B4E">
            <w:pPr>
              <w:tabs>
                <w:tab w:val="left" w:pos="5400"/>
              </w:tabs>
              <w:rPr>
                <w:rFonts w:cs="Arial"/>
                <w:b/>
                <w:bCs/>
                <w:i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16" w:type="dxa"/>
              <w:right w:w="216" w:type="dxa"/>
            </w:tcMar>
          </w:tcPr>
          <w:p w:rsidR="0021794F" w:rsidRDefault="0021794F" w:rsidP="00744B4E">
            <w:pPr>
              <w:rPr>
                <w:rFonts w:cs="Arial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21794F" w:rsidRDefault="0021794F" w:rsidP="00744B4E">
            <w:pPr>
              <w:jc w:val="righ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21794F" w:rsidRDefault="0021794F" w:rsidP="00744B4E">
            <w:pPr>
              <w:jc w:val="right"/>
              <w:rPr>
                <w:rFonts w:cs="Arial"/>
              </w:rPr>
            </w:pPr>
          </w:p>
        </w:tc>
      </w:tr>
      <w:tr w:rsidR="0021794F" w:rsidRPr="0021794F" w:rsidTr="005022EC">
        <w:trPr>
          <w:cantSplit/>
          <w:trHeight w:val="161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21794F" w:rsidRPr="0021794F" w:rsidRDefault="002179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94F" w:rsidRPr="0021794F" w:rsidRDefault="0021794F" w:rsidP="006622BC">
            <w:pPr>
              <w:rPr>
                <w:rFonts w:cs="Arial"/>
                <w:sz w:val="16"/>
                <w:szCs w:val="16"/>
              </w:rPr>
            </w:pPr>
            <w:r w:rsidRPr="0021794F">
              <w:rPr>
                <w:rFonts w:cs="Arial"/>
                <w:sz w:val="16"/>
                <w:szCs w:val="16"/>
              </w:rPr>
              <w:t>Authorized by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16" w:type="dxa"/>
              <w:right w:w="216" w:type="dxa"/>
            </w:tcMar>
          </w:tcPr>
          <w:p w:rsidR="0021794F" w:rsidRPr="0021794F" w:rsidRDefault="0021794F">
            <w:pPr>
              <w:rPr>
                <w:rFonts w:cs="Arial"/>
                <w:sz w:val="16"/>
                <w:szCs w:val="16"/>
              </w:rPr>
            </w:pPr>
            <w:r w:rsidRPr="0021794F">
              <w:rPr>
                <w:rFonts w:cs="Arial"/>
                <w:sz w:val="16"/>
                <w:szCs w:val="16"/>
              </w:rPr>
              <w:t>Date</w:t>
            </w:r>
          </w:p>
        </w:tc>
        <w:tc>
          <w:tcPr>
            <w:tcW w:w="245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21794F" w:rsidRPr="0021794F" w:rsidRDefault="0021794F" w:rsidP="0021794F">
            <w:pPr>
              <w:tabs>
                <w:tab w:val="center" w:pos="952"/>
                <w:tab w:val="right" w:pos="1905"/>
              </w:tabs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</w:tcPr>
          <w:p w:rsidR="0021794F" w:rsidRPr="0021794F" w:rsidRDefault="0021794F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081D48" w:rsidRDefault="00081D48" w:rsidP="00D05E74">
      <w:pPr>
        <w:rPr>
          <w:sz w:val="16"/>
          <w:szCs w:val="16"/>
        </w:rPr>
      </w:pPr>
    </w:p>
    <w:sectPr w:rsidR="00081D48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DC" w:rsidRDefault="00A361DC">
      <w:r>
        <w:separator/>
      </w:r>
    </w:p>
  </w:endnote>
  <w:endnote w:type="continuationSeparator" w:id="0">
    <w:p w:rsidR="00A361DC" w:rsidRDefault="00A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129" w:rsidRPr="006622BC" w:rsidRDefault="006622BC" w:rsidP="006622BC">
    <w:pPr>
      <w:jc w:val="center"/>
      <w:rPr>
        <w:sz w:val="16"/>
        <w:szCs w:val="16"/>
      </w:rPr>
    </w:pPr>
    <w:r w:rsidRPr="006622BC">
      <w:rPr>
        <w:sz w:val="16"/>
        <w:szCs w:val="16"/>
      </w:rPr>
      <w:t>Thank you for your order!</w:t>
    </w:r>
  </w:p>
  <w:p w:rsidR="00E548B1" w:rsidRPr="002642DF" w:rsidRDefault="009A0B91">
    <w:pPr>
      <w:pStyle w:val="Footer"/>
      <w:jc w:val="center"/>
      <w:rPr>
        <w:i/>
        <w:color w:val="808080"/>
        <w:spacing w:val="60"/>
        <w:sz w:val="44"/>
        <w:szCs w:val="44"/>
      </w:rPr>
    </w:pPr>
    <w:r w:rsidRPr="002642DF">
      <w:rPr>
        <w:i/>
        <w:color w:val="808080"/>
        <w:spacing w:val="60"/>
        <w:sz w:val="44"/>
        <w:szCs w:val="44"/>
      </w:rPr>
      <w:t>www.</w:t>
    </w:r>
    <w:r w:rsidR="00E548B1" w:rsidRPr="002642DF">
      <w:rPr>
        <w:i/>
        <w:color w:val="808080"/>
        <w:spacing w:val="60"/>
        <w:sz w:val="44"/>
        <w:szCs w:val="44"/>
      </w:rPr>
      <w:t>aquaticsafetygroup.com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DC" w:rsidRDefault="00A361DC">
      <w:r>
        <w:separator/>
      </w:r>
    </w:p>
  </w:footnote>
  <w:footnote w:type="continuationSeparator" w:id="0">
    <w:p w:rsidR="00A361DC" w:rsidRDefault="00A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B9032A3"/>
    <w:multiLevelType w:val="hybridMultilevel"/>
    <w:tmpl w:val="C0A2C338"/>
    <w:lvl w:ilvl="0" w:tplc="8C96ED9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4A"/>
    <w:rsid w:val="00014427"/>
    <w:rsid w:val="00081D48"/>
    <w:rsid w:val="00095521"/>
    <w:rsid w:val="000D1578"/>
    <w:rsid w:val="000D3934"/>
    <w:rsid w:val="000F65D8"/>
    <w:rsid w:val="00144282"/>
    <w:rsid w:val="00155C65"/>
    <w:rsid w:val="00172E5C"/>
    <w:rsid w:val="0021794F"/>
    <w:rsid w:val="0026352D"/>
    <w:rsid w:val="002642DF"/>
    <w:rsid w:val="00312CE7"/>
    <w:rsid w:val="004A3068"/>
    <w:rsid w:val="004E4790"/>
    <w:rsid w:val="005022EC"/>
    <w:rsid w:val="00507605"/>
    <w:rsid w:val="00530D4B"/>
    <w:rsid w:val="00543538"/>
    <w:rsid w:val="005A219C"/>
    <w:rsid w:val="005C0C00"/>
    <w:rsid w:val="005F0129"/>
    <w:rsid w:val="006622BC"/>
    <w:rsid w:val="006A4096"/>
    <w:rsid w:val="00702C65"/>
    <w:rsid w:val="00726FA2"/>
    <w:rsid w:val="00744B4E"/>
    <w:rsid w:val="007B084A"/>
    <w:rsid w:val="008422C2"/>
    <w:rsid w:val="008A201C"/>
    <w:rsid w:val="009533EB"/>
    <w:rsid w:val="009679BC"/>
    <w:rsid w:val="009A0B91"/>
    <w:rsid w:val="009C7C57"/>
    <w:rsid w:val="009D1AF4"/>
    <w:rsid w:val="00A361DC"/>
    <w:rsid w:val="00BA6677"/>
    <w:rsid w:val="00CB08AE"/>
    <w:rsid w:val="00D05E74"/>
    <w:rsid w:val="00D2514C"/>
    <w:rsid w:val="00D35A89"/>
    <w:rsid w:val="00D511C9"/>
    <w:rsid w:val="00DC19BE"/>
    <w:rsid w:val="00E4760E"/>
    <w:rsid w:val="00E548B1"/>
    <w:rsid w:val="00F8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80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80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omgriffiths@aquaticsafety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wn\Local%20Settings\Temporary%20Internet%20Files\Content.IE5\2RK026EM\tp880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tp880[1]</Template>
  <TotalTime>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2757</CharactersWithSpaces>
  <SharedDoc>false</SharedDoc>
  <HLinks>
    <vt:vector size="6" baseType="variant">
      <vt:variant>
        <vt:i4>3473430</vt:i4>
      </vt:variant>
      <vt:variant>
        <vt:i4>0</vt:i4>
      </vt:variant>
      <vt:variant>
        <vt:i4>0</vt:i4>
      </vt:variant>
      <vt:variant>
        <vt:i4>5</vt:i4>
      </vt:variant>
      <vt:variant>
        <vt:lpwstr>mailto:orders@aquaticsafetygroup.com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P. DeRosa</dc:creator>
  <cp:lastModifiedBy>Margarida</cp:lastModifiedBy>
  <cp:revision>5</cp:revision>
  <cp:lastPrinted>2011-05-24T15:12:00Z</cp:lastPrinted>
  <dcterms:created xsi:type="dcterms:W3CDTF">2011-05-24T15:09:00Z</dcterms:created>
  <dcterms:modified xsi:type="dcterms:W3CDTF">2011-05-24T15:12:00Z</dcterms:modified>
</cp:coreProperties>
</file>